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F96" w:rsidRPr="008D1699" w:rsidRDefault="00273F96" w:rsidP="00473B3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  <w:r w:rsidRPr="008D1699">
        <w:rPr>
          <w:rFonts w:ascii="Times New Roman" w:hAnsi="Times New Roman" w:cs="Times New Roman"/>
          <w:b/>
          <w:bCs/>
          <w:color w:val="111111"/>
          <w:sz w:val="28"/>
          <w:szCs w:val="28"/>
        </w:rPr>
        <w:t>Конспект</w:t>
      </w:r>
    </w:p>
    <w:p w:rsidR="00273F96" w:rsidRPr="008D1699" w:rsidRDefault="00273F96" w:rsidP="00473B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1699">
        <w:rPr>
          <w:rFonts w:ascii="Times New Roman" w:hAnsi="Times New Roman" w:cs="Times New Roman"/>
          <w:b/>
          <w:bCs/>
          <w:color w:val="111111"/>
          <w:sz w:val="28"/>
          <w:szCs w:val="28"/>
        </w:rPr>
        <w:t>непосредственно образовательной деятельности</w:t>
      </w:r>
    </w:p>
    <w:p w:rsidR="00273F96" w:rsidRPr="008D1699" w:rsidRDefault="00273F96" w:rsidP="00473B32">
      <w:pPr>
        <w:pStyle w:val="NormalWeb"/>
        <w:shd w:val="clear" w:color="auto" w:fill="FFFFFF"/>
        <w:spacing w:before="0" w:beforeAutospacing="0" w:after="0" w:afterAutospacing="0"/>
        <w:ind w:firstLine="360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в подготовительной </w:t>
      </w:r>
      <w:r w:rsidRPr="008D1699"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 группе</w:t>
      </w:r>
    </w:p>
    <w:p w:rsidR="00273F96" w:rsidRPr="008D1699" w:rsidRDefault="00273F96" w:rsidP="00473B32">
      <w:pPr>
        <w:pStyle w:val="NormalWeb"/>
        <w:shd w:val="clear" w:color="auto" w:fill="FFFFFF"/>
        <w:spacing w:before="0" w:beforeAutospacing="0" w:after="0" w:afterAutospacing="0"/>
        <w:ind w:firstLine="360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8D1699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«</w:t>
      </w:r>
      <w:r w:rsidRPr="008D1699">
        <w:rPr>
          <w:rStyle w:val="Strong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Печем печенье – многоугольной формы</w:t>
      </w:r>
      <w:r w:rsidRPr="008D1699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»</w:t>
      </w:r>
    </w:p>
    <w:p w:rsidR="00273F96" w:rsidRPr="008D1699" w:rsidRDefault="00273F96" w:rsidP="00A66F34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="Times New Roman" w:hAnsi="Times New Roman" w:cs="Times New Roman"/>
          <w:color w:val="111111"/>
          <w:sz w:val="28"/>
          <w:szCs w:val="28"/>
        </w:rPr>
      </w:pPr>
      <w:r w:rsidRPr="008D1699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Цель</w:t>
      </w:r>
      <w:r w:rsidRPr="008D1699">
        <w:rPr>
          <w:rFonts w:ascii="Times New Roman" w:hAnsi="Times New Roman" w:cs="Times New Roman"/>
          <w:b/>
          <w:bCs/>
          <w:color w:val="111111"/>
          <w:sz w:val="28"/>
          <w:szCs w:val="28"/>
        </w:rPr>
        <w:t>:</w:t>
      </w:r>
      <w:r w:rsidRPr="008D1699">
        <w:rPr>
          <w:rFonts w:ascii="Times New Roman" w:hAnsi="Times New Roman" w:cs="Times New Roman"/>
          <w:color w:val="111111"/>
          <w:sz w:val="28"/>
          <w:szCs w:val="28"/>
        </w:rPr>
        <w:t xml:space="preserve"> Знакомство с процессом замешивания и  разделывания теста, а так же изготовления и выпечки </w:t>
      </w:r>
      <w:r w:rsidRPr="008D1699">
        <w:rPr>
          <w:rStyle w:val="Strong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печенья</w:t>
      </w:r>
      <w:r w:rsidRPr="008D1699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273F96" w:rsidRPr="008D1699" w:rsidRDefault="00273F96" w:rsidP="004A618C">
      <w:pPr>
        <w:pStyle w:val="NormalWe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  <w:r w:rsidRPr="008D1699">
        <w:rPr>
          <w:rFonts w:ascii="Times New Roman" w:hAnsi="Times New Roman" w:cs="Times New Roman"/>
          <w:b/>
          <w:bCs/>
          <w:color w:val="111111"/>
          <w:sz w:val="28"/>
          <w:szCs w:val="28"/>
        </w:rPr>
        <w:t>Задачи:</w:t>
      </w:r>
    </w:p>
    <w:p w:rsidR="00273F96" w:rsidRPr="008D1699" w:rsidRDefault="00273F96" w:rsidP="004A618C">
      <w:pPr>
        <w:pStyle w:val="NormalWe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111111"/>
          <w:sz w:val="28"/>
          <w:szCs w:val="28"/>
        </w:rPr>
      </w:pPr>
      <w:r w:rsidRPr="008D1699">
        <w:rPr>
          <w:rFonts w:ascii="Times New Roman" w:hAnsi="Times New Roman" w:cs="Times New Roman"/>
          <w:color w:val="111111"/>
          <w:sz w:val="28"/>
          <w:szCs w:val="28"/>
        </w:rPr>
        <w:t>Закреплять умение воспитанников передавать форму, пропорции знакомых предметов, используя усвоенные приемы лепки.</w:t>
      </w:r>
    </w:p>
    <w:p w:rsidR="00273F96" w:rsidRPr="008D1699" w:rsidRDefault="00273F96" w:rsidP="004A618C">
      <w:pPr>
        <w:pStyle w:val="NormalWe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111111"/>
          <w:sz w:val="28"/>
          <w:szCs w:val="28"/>
        </w:rPr>
      </w:pPr>
      <w:r w:rsidRPr="008D1699">
        <w:rPr>
          <w:rFonts w:ascii="Times New Roman" w:hAnsi="Times New Roman" w:cs="Times New Roman"/>
          <w:color w:val="111111"/>
          <w:sz w:val="28"/>
          <w:szCs w:val="28"/>
        </w:rPr>
        <w:t>Формировать способность добиваться точности в передачи формы.</w:t>
      </w:r>
    </w:p>
    <w:p w:rsidR="00273F96" w:rsidRPr="008D1699" w:rsidRDefault="00273F96" w:rsidP="004A618C">
      <w:pPr>
        <w:pStyle w:val="NormalWe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111111"/>
          <w:sz w:val="28"/>
          <w:szCs w:val="28"/>
        </w:rPr>
      </w:pPr>
      <w:r w:rsidRPr="008D1699">
        <w:rPr>
          <w:rFonts w:ascii="Times New Roman" w:hAnsi="Times New Roman" w:cs="Times New Roman"/>
          <w:color w:val="111111"/>
          <w:sz w:val="28"/>
          <w:szCs w:val="28"/>
        </w:rPr>
        <w:t>Закреплять умение создавать выразительную композицию при украшении «вылепленного печенья»</w:t>
      </w:r>
    </w:p>
    <w:p w:rsidR="00273F96" w:rsidRPr="008D1699" w:rsidRDefault="00273F96" w:rsidP="00F11F65">
      <w:pPr>
        <w:pStyle w:val="NormalWe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111111"/>
          <w:sz w:val="28"/>
          <w:szCs w:val="28"/>
        </w:rPr>
      </w:pPr>
      <w:r w:rsidRPr="008D1699">
        <w:rPr>
          <w:rFonts w:ascii="Times New Roman" w:hAnsi="Times New Roman" w:cs="Times New Roman"/>
          <w:color w:val="111111"/>
          <w:sz w:val="28"/>
          <w:szCs w:val="28"/>
        </w:rPr>
        <w:t>Закрепить знания детей о том, в чем и на чем пекут </w:t>
      </w:r>
      <w:r w:rsidRPr="008D1699">
        <w:rPr>
          <w:rStyle w:val="Strong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печенье </w:t>
      </w:r>
      <w:r w:rsidRPr="008D1699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(противень,</w:t>
      </w:r>
      <w:r w:rsidRPr="008D1699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D1699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духовка).</w:t>
      </w:r>
    </w:p>
    <w:p w:rsidR="00273F96" w:rsidRPr="008D1699" w:rsidRDefault="00273F96" w:rsidP="004A618C">
      <w:pPr>
        <w:pStyle w:val="NormalWe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111111"/>
          <w:sz w:val="28"/>
          <w:szCs w:val="28"/>
        </w:rPr>
      </w:pPr>
      <w:r w:rsidRPr="008D1699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</w:rPr>
        <w:t>Обогатить словарь </w:t>
      </w:r>
      <w:r w:rsidRPr="008D1699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детей</w:t>
      </w:r>
      <w:r w:rsidRPr="008D1699">
        <w:rPr>
          <w:rFonts w:ascii="Times New Roman" w:hAnsi="Times New Roman" w:cs="Times New Roman"/>
          <w:color w:val="111111"/>
          <w:sz w:val="28"/>
          <w:szCs w:val="28"/>
        </w:rPr>
        <w:t>: тесто, противень, духовка, выпечка, скалка</w:t>
      </w:r>
    </w:p>
    <w:p w:rsidR="00273F96" w:rsidRPr="008D1699" w:rsidRDefault="00273F96" w:rsidP="004A618C">
      <w:pPr>
        <w:pStyle w:val="NormalWe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111111"/>
          <w:sz w:val="28"/>
          <w:szCs w:val="28"/>
        </w:rPr>
      </w:pPr>
      <w:r w:rsidRPr="008D1699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Средства</w:t>
      </w:r>
      <w:r w:rsidRPr="008D1699"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: </w:t>
      </w:r>
      <w:r w:rsidRPr="008D1699">
        <w:rPr>
          <w:rFonts w:ascii="Times New Roman" w:hAnsi="Times New Roman" w:cs="Times New Roman"/>
          <w:color w:val="111111"/>
          <w:sz w:val="28"/>
          <w:szCs w:val="28"/>
        </w:rPr>
        <w:t>мука, яйца, соль, сахар, сода, масло, молоко, доски, лопатки, скалки.</w:t>
      </w:r>
    </w:p>
    <w:p w:rsidR="00273F96" w:rsidRPr="008D1699" w:rsidRDefault="00273F96" w:rsidP="00473B32">
      <w:pPr>
        <w:pStyle w:val="NormalWe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111111"/>
          <w:sz w:val="28"/>
          <w:szCs w:val="28"/>
        </w:rPr>
      </w:pPr>
      <w:r w:rsidRPr="008D1699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Способы</w:t>
      </w:r>
      <w:r w:rsidRPr="008D1699">
        <w:rPr>
          <w:rFonts w:ascii="Times New Roman" w:hAnsi="Times New Roman" w:cs="Times New Roman"/>
          <w:color w:val="111111"/>
          <w:sz w:val="28"/>
          <w:szCs w:val="28"/>
        </w:rPr>
        <w:t>: показ, объяснение, индивидуальная помощь.</w:t>
      </w:r>
    </w:p>
    <w:p w:rsidR="00273F96" w:rsidRPr="008D1699" w:rsidRDefault="00273F96" w:rsidP="004A61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699">
        <w:rPr>
          <w:rFonts w:ascii="Times New Roman" w:hAnsi="Times New Roman" w:cs="Times New Roman"/>
          <w:b/>
          <w:bCs/>
          <w:sz w:val="28"/>
          <w:szCs w:val="28"/>
        </w:rPr>
        <w:t>Мотивация</w:t>
      </w:r>
      <w:r w:rsidRPr="008D1699">
        <w:rPr>
          <w:rFonts w:ascii="Times New Roman" w:hAnsi="Times New Roman" w:cs="Times New Roman"/>
          <w:sz w:val="28"/>
          <w:szCs w:val="28"/>
        </w:rPr>
        <w:t>: Письмо от Деда Мороза.</w:t>
      </w:r>
    </w:p>
    <w:p w:rsidR="00273F96" w:rsidRPr="008D1699" w:rsidRDefault="00273F96" w:rsidP="004A61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699">
        <w:rPr>
          <w:rFonts w:ascii="Times New Roman" w:hAnsi="Times New Roman" w:cs="Times New Roman"/>
          <w:sz w:val="28"/>
          <w:szCs w:val="28"/>
        </w:rPr>
        <w:t>Ход занятия</w:t>
      </w:r>
    </w:p>
    <w:p w:rsidR="00273F96" w:rsidRPr="008D1699" w:rsidRDefault="00273F96" w:rsidP="004A61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699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273F96" w:rsidRPr="008D1699" w:rsidRDefault="00273F96" w:rsidP="004A61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699">
        <w:rPr>
          <w:rFonts w:ascii="Times New Roman" w:hAnsi="Times New Roman" w:cs="Times New Roman"/>
          <w:sz w:val="28"/>
          <w:szCs w:val="28"/>
        </w:rPr>
        <w:t>- Дорогие мои ребята! К нам сегодня пришло письмо, очень странное оно, нет ни марок, ни печатей и</w:t>
      </w:r>
      <w:r>
        <w:rPr>
          <w:rFonts w:ascii="Times New Roman" w:hAnsi="Times New Roman" w:cs="Times New Roman"/>
          <w:sz w:val="28"/>
          <w:szCs w:val="28"/>
        </w:rPr>
        <w:t xml:space="preserve"> ни </w:t>
      </w:r>
      <w:r w:rsidRPr="008D1699">
        <w:rPr>
          <w:rFonts w:ascii="Times New Roman" w:hAnsi="Times New Roman" w:cs="Times New Roman"/>
          <w:sz w:val="28"/>
          <w:szCs w:val="28"/>
        </w:rPr>
        <w:t xml:space="preserve"> штампов, лишь подписано ребятам из детского сада №2 «Берёзка» от Деда  Мороза. Прочитаем его?</w:t>
      </w:r>
    </w:p>
    <w:p w:rsidR="00273F96" w:rsidRPr="008D1699" w:rsidRDefault="00273F96" w:rsidP="004A61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699">
        <w:rPr>
          <w:rFonts w:ascii="Times New Roman" w:hAnsi="Times New Roman" w:cs="Times New Roman"/>
          <w:sz w:val="28"/>
          <w:szCs w:val="28"/>
        </w:rPr>
        <w:t xml:space="preserve">Дети: </w:t>
      </w:r>
    </w:p>
    <w:p w:rsidR="00273F96" w:rsidRPr="008D1699" w:rsidRDefault="00273F96" w:rsidP="004A61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699">
        <w:rPr>
          <w:rFonts w:ascii="Times New Roman" w:hAnsi="Times New Roman" w:cs="Times New Roman"/>
          <w:sz w:val="28"/>
          <w:szCs w:val="28"/>
        </w:rPr>
        <w:t>Да!</w:t>
      </w:r>
    </w:p>
    <w:p w:rsidR="00273F96" w:rsidRPr="008D1699" w:rsidRDefault="00273F96" w:rsidP="00F11F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699">
        <w:rPr>
          <w:rFonts w:ascii="Times New Roman" w:hAnsi="Times New Roman" w:cs="Times New Roman"/>
          <w:sz w:val="28"/>
          <w:szCs w:val="28"/>
        </w:rPr>
        <w:t>Воспитатель: Читает письмо……….</w:t>
      </w:r>
    </w:p>
    <w:p w:rsidR="00273F96" w:rsidRPr="008D1699" w:rsidRDefault="00273F96" w:rsidP="004A618C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</w:p>
    <w:p w:rsidR="00273F96" w:rsidRPr="008D1699" w:rsidRDefault="00273F96" w:rsidP="004A61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1699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</w:t>
      </w:r>
      <w:r w:rsidRPr="008D1699">
        <w:rPr>
          <w:rFonts w:ascii="Times New Roman" w:hAnsi="Times New Roman" w:cs="Times New Roman"/>
          <w:sz w:val="28"/>
          <w:szCs w:val="28"/>
        </w:rPr>
        <w:t>Письмо от деда Мороза:</w:t>
      </w:r>
    </w:p>
    <w:p w:rsidR="00273F96" w:rsidRPr="008D1699" w:rsidRDefault="00273F96" w:rsidP="004A618C">
      <w:pPr>
        <w:tabs>
          <w:tab w:val="left" w:pos="269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D1699">
        <w:rPr>
          <w:rFonts w:ascii="Times New Roman" w:hAnsi="Times New Roman" w:cs="Times New Roman"/>
          <w:sz w:val="28"/>
          <w:szCs w:val="28"/>
        </w:rPr>
        <w:tab/>
        <w:t xml:space="preserve">Здравствуйте, дорогие ребята, </w:t>
      </w:r>
    </w:p>
    <w:p w:rsidR="00273F96" w:rsidRPr="008D1699" w:rsidRDefault="00273F96" w:rsidP="004A61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1699">
        <w:rPr>
          <w:rFonts w:ascii="Times New Roman" w:hAnsi="Times New Roman" w:cs="Times New Roman"/>
          <w:sz w:val="28"/>
          <w:szCs w:val="28"/>
        </w:rPr>
        <w:t xml:space="preserve">                              подготовительной группы « Колокольчик»!</w:t>
      </w:r>
    </w:p>
    <w:p w:rsidR="00273F96" w:rsidRPr="008D1699" w:rsidRDefault="00273F96" w:rsidP="004A61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1699">
        <w:rPr>
          <w:rFonts w:ascii="Times New Roman" w:hAnsi="Times New Roman" w:cs="Times New Roman"/>
          <w:sz w:val="28"/>
          <w:szCs w:val="28"/>
        </w:rPr>
        <w:t xml:space="preserve">Зима уже на дворе и, значит, скоро Новый год.  Я думаю, этот праздник любят все. Обязательно на Новый год наряжают ёлку, водят хороводы и, конечно же, получают подарки. И я </w:t>
      </w:r>
      <w:r>
        <w:rPr>
          <w:rFonts w:ascii="Times New Roman" w:hAnsi="Times New Roman" w:cs="Times New Roman"/>
          <w:sz w:val="28"/>
          <w:szCs w:val="28"/>
        </w:rPr>
        <w:t>собираюсь к вам прийти, на  Новогодний праздник, на котором</w:t>
      </w:r>
      <w:r w:rsidRPr="008D1699">
        <w:rPr>
          <w:rFonts w:ascii="Times New Roman" w:hAnsi="Times New Roman" w:cs="Times New Roman"/>
          <w:sz w:val="28"/>
          <w:szCs w:val="28"/>
        </w:rPr>
        <w:t xml:space="preserve">  мы обязательно с вами встретимся, а самым послушным и прилежным детишкам я вручу подарки.</w:t>
      </w:r>
    </w:p>
    <w:p w:rsidR="00273F96" w:rsidRPr="008D1699" w:rsidRDefault="00273F96" w:rsidP="004A61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3F96" w:rsidRPr="008D1699" w:rsidRDefault="00273F96" w:rsidP="00F11F6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D1699">
        <w:rPr>
          <w:rFonts w:ascii="Times New Roman" w:hAnsi="Times New Roman" w:cs="Times New Roman"/>
          <w:sz w:val="28"/>
          <w:szCs w:val="28"/>
        </w:rPr>
        <w:t xml:space="preserve"> До встречи! Дед Мороз.</w:t>
      </w:r>
    </w:p>
    <w:p w:rsidR="00273F96" w:rsidRPr="008D1699" w:rsidRDefault="00273F96" w:rsidP="004A618C">
      <w:pPr>
        <w:pStyle w:val="NormalWe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273F96" w:rsidRPr="008D1699" w:rsidRDefault="00273F96" w:rsidP="004A618C">
      <w:pPr>
        <w:pStyle w:val="NormalWe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273F96" w:rsidRPr="008D1699" w:rsidRDefault="00273F96" w:rsidP="004A618C">
      <w:pPr>
        <w:pStyle w:val="NormalWe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8D1699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273F96" w:rsidRPr="008D1699" w:rsidRDefault="00273F96" w:rsidP="004A618C">
      <w:pPr>
        <w:pStyle w:val="NormalWe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8D1699">
        <w:rPr>
          <w:rFonts w:ascii="Times New Roman" w:hAnsi="Times New Roman" w:cs="Times New Roman"/>
          <w:sz w:val="28"/>
          <w:szCs w:val="28"/>
        </w:rPr>
        <w:t>Дети, Вы написали письмо Деду Морозу?</w:t>
      </w:r>
    </w:p>
    <w:p w:rsidR="00273F96" w:rsidRPr="008D1699" w:rsidRDefault="00273F96" w:rsidP="004A618C">
      <w:pPr>
        <w:pStyle w:val="NormalWe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8D1699">
        <w:rPr>
          <w:rFonts w:ascii="Times New Roman" w:hAnsi="Times New Roman" w:cs="Times New Roman"/>
          <w:sz w:val="28"/>
          <w:szCs w:val="28"/>
        </w:rPr>
        <w:t>Дети: Да</w:t>
      </w:r>
    </w:p>
    <w:p w:rsidR="00273F96" w:rsidRPr="008D1699" w:rsidRDefault="00273F96" w:rsidP="00C50BC5">
      <w:pPr>
        <w:pStyle w:val="NormalWe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8D1699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273F96" w:rsidRPr="008D1699" w:rsidRDefault="00273F96" w:rsidP="00C50BC5">
      <w:pPr>
        <w:pStyle w:val="NormalWe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8D1699">
        <w:rPr>
          <w:rFonts w:ascii="Times New Roman" w:hAnsi="Times New Roman" w:cs="Times New Roman"/>
          <w:sz w:val="28"/>
          <w:szCs w:val="28"/>
        </w:rPr>
        <w:t>А что вы попросили у Дедушки Мороза!</w:t>
      </w:r>
    </w:p>
    <w:p w:rsidR="00273F96" w:rsidRPr="008D1699" w:rsidRDefault="00273F96" w:rsidP="00C50BC5">
      <w:pPr>
        <w:pStyle w:val="NormalWe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8D1699">
        <w:rPr>
          <w:rFonts w:ascii="Times New Roman" w:hAnsi="Times New Roman" w:cs="Times New Roman"/>
          <w:sz w:val="28"/>
          <w:szCs w:val="28"/>
        </w:rPr>
        <w:t>Ответы детей: Машину, куклу, ……………………..</w:t>
      </w:r>
    </w:p>
    <w:p w:rsidR="00273F96" w:rsidRPr="008D1699" w:rsidRDefault="00273F96" w:rsidP="00C50BC5">
      <w:pPr>
        <w:pStyle w:val="NormalWe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8D1699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273F96" w:rsidRPr="008D1699" w:rsidRDefault="00273F96" w:rsidP="004A618C">
      <w:pPr>
        <w:pStyle w:val="NormalWe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8D1699">
        <w:rPr>
          <w:rFonts w:ascii="Times New Roman" w:hAnsi="Times New Roman" w:cs="Times New Roman"/>
          <w:sz w:val="28"/>
          <w:szCs w:val="28"/>
        </w:rPr>
        <w:t>Дети, а как вы думаете,   Деду Морозу  дарят подарки?</w:t>
      </w:r>
    </w:p>
    <w:p w:rsidR="00273F96" w:rsidRPr="008D1699" w:rsidRDefault="00273F96" w:rsidP="004A618C">
      <w:pPr>
        <w:pStyle w:val="NormalWe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8D1699">
        <w:rPr>
          <w:rFonts w:ascii="Times New Roman" w:hAnsi="Times New Roman" w:cs="Times New Roman"/>
          <w:sz w:val="28"/>
          <w:szCs w:val="28"/>
        </w:rPr>
        <w:t xml:space="preserve">Дети: </w:t>
      </w:r>
    </w:p>
    <w:p w:rsidR="00273F96" w:rsidRPr="008D1699" w:rsidRDefault="00273F96" w:rsidP="004A618C">
      <w:pPr>
        <w:pStyle w:val="NormalWe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быть, а может -  </w:t>
      </w:r>
      <w:r w:rsidRPr="008D1699">
        <w:rPr>
          <w:rFonts w:ascii="Times New Roman" w:hAnsi="Times New Roman" w:cs="Times New Roman"/>
          <w:sz w:val="28"/>
          <w:szCs w:val="28"/>
        </w:rPr>
        <w:t xml:space="preserve"> нет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8D1699">
        <w:rPr>
          <w:rFonts w:ascii="Times New Roman" w:hAnsi="Times New Roman" w:cs="Times New Roman"/>
          <w:sz w:val="28"/>
          <w:szCs w:val="28"/>
        </w:rPr>
        <w:t>………….</w:t>
      </w:r>
    </w:p>
    <w:p w:rsidR="00273F96" w:rsidRPr="008D1699" w:rsidRDefault="00273F96" w:rsidP="004A618C">
      <w:pPr>
        <w:pStyle w:val="NormalWe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</w:t>
      </w:r>
      <w:r w:rsidRPr="008D1699">
        <w:rPr>
          <w:rFonts w:ascii="Times New Roman" w:hAnsi="Times New Roman" w:cs="Times New Roman"/>
          <w:sz w:val="28"/>
          <w:szCs w:val="28"/>
        </w:rPr>
        <w:t>редлагаю</w:t>
      </w:r>
      <w:r>
        <w:rPr>
          <w:rFonts w:ascii="Times New Roman" w:hAnsi="Times New Roman" w:cs="Times New Roman"/>
          <w:sz w:val="28"/>
          <w:szCs w:val="28"/>
        </w:rPr>
        <w:t xml:space="preserve"> Вам</w:t>
      </w:r>
      <w:r w:rsidRPr="008D1699">
        <w:rPr>
          <w:rFonts w:ascii="Times New Roman" w:hAnsi="Times New Roman" w:cs="Times New Roman"/>
          <w:sz w:val="28"/>
          <w:szCs w:val="28"/>
        </w:rPr>
        <w:t xml:space="preserve"> для него испечь</w:t>
      </w:r>
      <w:r>
        <w:rPr>
          <w:rFonts w:ascii="Times New Roman" w:hAnsi="Times New Roman" w:cs="Times New Roman"/>
          <w:sz w:val="28"/>
          <w:szCs w:val="28"/>
        </w:rPr>
        <w:t xml:space="preserve"> новогоднее</w:t>
      </w:r>
      <w:r w:rsidRPr="008D16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угощенье </w:t>
      </w:r>
      <w:r w:rsidRPr="008D1699">
        <w:rPr>
          <w:rFonts w:ascii="Times New Roman" w:hAnsi="Times New Roman" w:cs="Times New Roman"/>
          <w:sz w:val="28"/>
          <w:szCs w:val="28"/>
        </w:rPr>
        <w:t>печенье</w:t>
      </w:r>
      <w:r>
        <w:rPr>
          <w:rFonts w:ascii="Times New Roman" w:hAnsi="Times New Roman" w:cs="Times New Roman"/>
          <w:sz w:val="28"/>
          <w:szCs w:val="28"/>
        </w:rPr>
        <w:t>, сделать для него приятное</w:t>
      </w:r>
      <w:r w:rsidRPr="008D1699">
        <w:rPr>
          <w:rFonts w:ascii="Times New Roman" w:hAnsi="Times New Roman" w:cs="Times New Roman"/>
          <w:sz w:val="28"/>
          <w:szCs w:val="28"/>
        </w:rPr>
        <w:t xml:space="preserve">. Согласны? </w:t>
      </w:r>
    </w:p>
    <w:p w:rsidR="00273F96" w:rsidRPr="008D1699" w:rsidRDefault="00273F96" w:rsidP="004A618C">
      <w:pPr>
        <w:pStyle w:val="NormalWe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111111"/>
          <w:sz w:val="28"/>
          <w:szCs w:val="28"/>
        </w:rPr>
      </w:pPr>
      <w:r w:rsidRPr="008D1699">
        <w:rPr>
          <w:rFonts w:ascii="Times New Roman" w:hAnsi="Times New Roman" w:cs="Times New Roman"/>
          <w:sz w:val="28"/>
          <w:szCs w:val="28"/>
        </w:rPr>
        <w:t>Дети: да…………</w:t>
      </w:r>
    </w:p>
    <w:p w:rsidR="00273F96" w:rsidRPr="008D1699" w:rsidRDefault="00273F96" w:rsidP="004A61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699">
        <w:rPr>
          <w:rFonts w:ascii="Times New Roman" w:hAnsi="Times New Roman" w:cs="Times New Roman"/>
          <w:sz w:val="28"/>
          <w:szCs w:val="28"/>
        </w:rPr>
        <w:t>Воспитатель: Наш повар, Алёна Геннадьевна, нам сейчас покажет,  как приготавливается  тесто для песочного  печенья.</w:t>
      </w:r>
    </w:p>
    <w:p w:rsidR="00273F96" w:rsidRPr="008D1699" w:rsidRDefault="00273F96" w:rsidP="004A618C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8D16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Состав ингредиентов  песочного  теста:</w:t>
      </w:r>
      <w:r w:rsidRPr="008D1699">
        <w:rPr>
          <w:rFonts w:ascii="Times New Roman" w:hAnsi="Times New Roman" w:cs="Times New Roman"/>
          <w:i/>
          <w:iCs/>
          <w:sz w:val="28"/>
          <w:szCs w:val="28"/>
        </w:rPr>
        <w:t xml:space="preserve"> 2 стакана муки, 2 яйца, 0,5 стакана сахара, 1 пачка  маргарина или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сливочного </w:t>
      </w:r>
      <w:r w:rsidRPr="008D1699">
        <w:rPr>
          <w:rFonts w:ascii="Times New Roman" w:hAnsi="Times New Roman" w:cs="Times New Roman"/>
          <w:i/>
          <w:iCs/>
          <w:sz w:val="28"/>
          <w:szCs w:val="28"/>
        </w:rPr>
        <w:t>масла,   0,5 чайной ложки соды, погашенной уксусом.</w:t>
      </w:r>
    </w:p>
    <w:p w:rsidR="00273F96" w:rsidRPr="008D1699" w:rsidRDefault="00273F96" w:rsidP="004A618C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8D1699">
        <w:rPr>
          <w:rFonts w:ascii="Times New Roman" w:hAnsi="Times New Roman" w:cs="Times New Roman"/>
          <w:i/>
          <w:iCs/>
          <w:sz w:val="28"/>
          <w:szCs w:val="28"/>
        </w:rPr>
        <w:t xml:space="preserve"> (Всё продукты смешиваются,  вымешивается  тесто и делится  на комочки.)</w:t>
      </w:r>
    </w:p>
    <w:p w:rsidR="00273F96" w:rsidRPr="008D1699" w:rsidRDefault="00273F96" w:rsidP="004A61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1699">
        <w:rPr>
          <w:rFonts w:ascii="Times New Roman" w:hAnsi="Times New Roman" w:cs="Times New Roman"/>
          <w:sz w:val="28"/>
          <w:szCs w:val="28"/>
        </w:rPr>
        <w:t xml:space="preserve"> Воспитатель:</w:t>
      </w:r>
    </w:p>
    <w:p w:rsidR="00273F96" w:rsidRPr="008D1699" w:rsidRDefault="00273F96" w:rsidP="004A61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1699">
        <w:rPr>
          <w:rFonts w:ascii="Times New Roman" w:hAnsi="Times New Roman" w:cs="Times New Roman"/>
          <w:sz w:val="28"/>
          <w:szCs w:val="28"/>
        </w:rPr>
        <w:t>Вначале вымоем руки с мылом, затем наденем все фартуки,  колпачки.</w:t>
      </w:r>
    </w:p>
    <w:p w:rsidR="00273F96" w:rsidRPr="008D1699" w:rsidRDefault="00273F96" w:rsidP="004A61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56" coordsize="21600,21600" o:spt="56" path="m10800,l,8259,4200,21600r13200,l21600,8259xe">
            <v:stroke joinstyle="miter"/>
            <v:path gradientshapeok="t" o:connecttype="custom" o:connectlocs="10800,0;0,8259;4200,21600;10800,21600;17400,21600;21600,8259" o:connectangles="270,180,90,90,90,0" textboxrect="4200,5077,17400,21600"/>
          </v:shapetype>
          <v:shape id="_x0000_s1026" type="#_x0000_t56" style="position:absolute;margin-left:432.85pt;margin-top:16.05pt;width:18pt;height:18.45pt;z-index:251658240"/>
        </w:pict>
      </w:r>
      <w:r>
        <w:rPr>
          <w:noProof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27" type="#_x0000_t9" style="position:absolute;margin-left:461.3pt;margin-top:16.05pt;width:16.7pt;height:18.45pt;z-index:251659264"/>
        </w:pict>
      </w:r>
      <w:r w:rsidRPr="008D1699">
        <w:rPr>
          <w:rFonts w:ascii="Times New Roman" w:hAnsi="Times New Roman" w:cs="Times New Roman"/>
          <w:sz w:val="28"/>
          <w:szCs w:val="28"/>
        </w:rPr>
        <w:t>Перед вами  лепёшка теста.    Вспомним,  какой формы будем вырезать печенье.</w:t>
      </w:r>
    </w:p>
    <w:p w:rsidR="00273F96" w:rsidRPr="008D1699" w:rsidRDefault="00273F96" w:rsidP="004A61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1699">
        <w:rPr>
          <w:rFonts w:ascii="Times New Roman" w:hAnsi="Times New Roman" w:cs="Times New Roman"/>
          <w:sz w:val="28"/>
          <w:szCs w:val="28"/>
        </w:rPr>
        <w:t>Какой формы может быть печенье?</w:t>
      </w:r>
    </w:p>
    <w:p w:rsidR="00273F96" w:rsidRPr="008D1699" w:rsidRDefault="00273F96" w:rsidP="004A61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1699">
        <w:rPr>
          <w:rFonts w:ascii="Times New Roman" w:hAnsi="Times New Roman" w:cs="Times New Roman"/>
          <w:sz w:val="28"/>
          <w:szCs w:val="28"/>
        </w:rPr>
        <w:t xml:space="preserve">Дети: - Многоугольной  </w:t>
      </w:r>
    </w:p>
    <w:p w:rsidR="00273F96" w:rsidRPr="008D1699" w:rsidRDefault="00273F96" w:rsidP="004A61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1699">
        <w:rPr>
          <w:rFonts w:ascii="Times New Roman" w:hAnsi="Times New Roman" w:cs="Times New Roman"/>
          <w:sz w:val="28"/>
          <w:szCs w:val="28"/>
        </w:rPr>
        <w:t xml:space="preserve">Воспитатель: Какие бывают  многоугольники?   </w:t>
      </w:r>
    </w:p>
    <w:p w:rsidR="00273F96" w:rsidRPr="008D1699" w:rsidRDefault="00273F96" w:rsidP="004A61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1699">
        <w:rPr>
          <w:rFonts w:ascii="Times New Roman" w:hAnsi="Times New Roman" w:cs="Times New Roman"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 xml:space="preserve">четырехугольник, </w:t>
      </w:r>
      <w:r w:rsidRPr="008D1699">
        <w:rPr>
          <w:rFonts w:ascii="Times New Roman" w:hAnsi="Times New Roman" w:cs="Times New Roman"/>
          <w:sz w:val="28"/>
          <w:szCs w:val="28"/>
        </w:rPr>
        <w:t>пятиугольники, шестиугольники…..</w:t>
      </w:r>
    </w:p>
    <w:p w:rsidR="00273F96" w:rsidRPr="008D1699" w:rsidRDefault="00273F96" w:rsidP="004A61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1699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273F96" w:rsidRPr="008D1699" w:rsidRDefault="00273F96" w:rsidP="004A61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1699">
        <w:rPr>
          <w:rFonts w:ascii="Times New Roman" w:hAnsi="Times New Roman" w:cs="Times New Roman"/>
          <w:sz w:val="28"/>
          <w:szCs w:val="28"/>
        </w:rPr>
        <w:t>Приступаем  к работе. У вас круглый шарик (комочек) теста, его необходимо приплюснуть, для того, чтобы из него можно было вырезать геометрическую форму.  Вырезаем стекой  форму печенья и  украшаем  орешками, изюмом</w:t>
      </w:r>
      <w:r>
        <w:rPr>
          <w:rFonts w:ascii="Times New Roman" w:hAnsi="Times New Roman" w:cs="Times New Roman"/>
          <w:sz w:val="28"/>
          <w:szCs w:val="28"/>
        </w:rPr>
        <w:t>, маком</w:t>
      </w:r>
      <w:r w:rsidRPr="008D1699">
        <w:rPr>
          <w:rFonts w:ascii="Times New Roman" w:hAnsi="Times New Roman" w:cs="Times New Roman"/>
          <w:sz w:val="28"/>
          <w:szCs w:val="28"/>
        </w:rPr>
        <w:t>. Украшенное пече</w:t>
      </w:r>
      <w:r>
        <w:rPr>
          <w:rFonts w:ascii="Times New Roman" w:hAnsi="Times New Roman" w:cs="Times New Roman"/>
          <w:sz w:val="28"/>
          <w:szCs w:val="28"/>
        </w:rPr>
        <w:t>нье кладём на противень</w:t>
      </w:r>
      <w:r w:rsidRPr="008D1699">
        <w:rPr>
          <w:rFonts w:ascii="Times New Roman" w:hAnsi="Times New Roman" w:cs="Times New Roman"/>
          <w:sz w:val="28"/>
          <w:szCs w:val="28"/>
        </w:rPr>
        <w:t>.</w:t>
      </w:r>
    </w:p>
    <w:p w:rsidR="00273F96" w:rsidRPr="008D1699" w:rsidRDefault="00273F96" w:rsidP="004A61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1699">
        <w:rPr>
          <w:rFonts w:ascii="Times New Roman" w:hAnsi="Times New Roman" w:cs="Times New Roman"/>
          <w:sz w:val="28"/>
          <w:szCs w:val="28"/>
        </w:rPr>
        <w:t>Дети: выполняют действия лепки и украшения</w:t>
      </w:r>
    </w:p>
    <w:p w:rsidR="00273F96" w:rsidRPr="008D1699" w:rsidRDefault="00273F96" w:rsidP="00FF6D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1699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273F96" w:rsidRPr="008D1699" w:rsidRDefault="00273F96" w:rsidP="004A61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1699">
        <w:rPr>
          <w:rFonts w:ascii="Times New Roman" w:hAnsi="Times New Roman" w:cs="Times New Roman"/>
          <w:sz w:val="28"/>
          <w:szCs w:val="28"/>
        </w:rPr>
        <w:t>Дети:  Вы сегодня молодцы. У нас все получилось. Осталось дождаться, когда печенье испечется</w:t>
      </w:r>
      <w:r>
        <w:rPr>
          <w:rFonts w:ascii="Times New Roman" w:hAnsi="Times New Roman" w:cs="Times New Roman"/>
          <w:sz w:val="28"/>
          <w:szCs w:val="28"/>
        </w:rPr>
        <w:t xml:space="preserve"> в духовке</w:t>
      </w:r>
      <w:r w:rsidRPr="008D1699">
        <w:rPr>
          <w:rFonts w:ascii="Times New Roman" w:hAnsi="Times New Roman" w:cs="Times New Roman"/>
          <w:sz w:val="28"/>
          <w:szCs w:val="28"/>
        </w:rPr>
        <w:t>. Желаю Вам счастливого Нового года и исполнение желаний. Не забудьте  угостить Деда Мороза нашим печеньем!</w:t>
      </w:r>
    </w:p>
    <w:p w:rsidR="00273F96" w:rsidRDefault="00273F96" w:rsidP="004A61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3F96" w:rsidRDefault="00273F96" w:rsidP="004A61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B4BAB"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379.5pt;height:213.75pt;visibility:visible">
            <v:imagedata r:id="rId4" o:title=""/>
          </v:shape>
        </w:pict>
      </w:r>
    </w:p>
    <w:p w:rsidR="00273F96" w:rsidRDefault="00273F96" w:rsidP="004A61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3F96" w:rsidRDefault="00273F96" w:rsidP="004A618C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5B4BAB">
        <w:rPr>
          <w:rFonts w:ascii="Times New Roman" w:hAnsi="Times New Roman" w:cs="Times New Roman"/>
          <w:noProof/>
          <w:sz w:val="28"/>
          <w:szCs w:val="28"/>
        </w:rPr>
        <w:pict>
          <v:shape id="Рисунок 4" o:spid="_x0000_i1026" type="#_x0000_t75" style="width:477pt;height:268.5pt;visibility:visible">
            <v:imagedata r:id="rId5" o:title=""/>
          </v:shape>
        </w:pict>
      </w:r>
    </w:p>
    <w:p w:rsidR="00273F96" w:rsidRDefault="00273F96" w:rsidP="004A618C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273F96" w:rsidRDefault="00273F96" w:rsidP="004A618C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273F96" w:rsidRDefault="00273F96" w:rsidP="004A618C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273F96" w:rsidRDefault="00273F96" w:rsidP="004A618C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273F96" w:rsidRDefault="00273F96" w:rsidP="004A61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B4BAB">
        <w:rPr>
          <w:rFonts w:ascii="Times New Roman" w:hAnsi="Times New Roman" w:cs="Times New Roman"/>
          <w:noProof/>
          <w:sz w:val="28"/>
          <w:szCs w:val="28"/>
        </w:rPr>
        <w:pict>
          <v:shape id="Рисунок 2" o:spid="_x0000_i1027" type="#_x0000_t75" style="width:477pt;height:268.5pt;visibility:visible">
            <v:imagedata r:id="rId6" o:title=""/>
          </v:shape>
        </w:pict>
      </w:r>
    </w:p>
    <w:p w:rsidR="00273F96" w:rsidRPr="003B60CB" w:rsidRDefault="00273F96" w:rsidP="004A61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5B4BAB">
        <w:rPr>
          <w:rFonts w:ascii="Times New Roman" w:hAnsi="Times New Roman" w:cs="Times New Roman"/>
          <w:noProof/>
          <w:sz w:val="28"/>
          <w:szCs w:val="28"/>
        </w:rPr>
        <w:pict>
          <v:shape id="Рисунок 1" o:spid="_x0000_i1028" type="#_x0000_t75" style="width:337.5pt;height:600pt;visibility:visible">
            <v:imagedata r:id="rId7" o:title=""/>
          </v:shape>
        </w:pict>
      </w:r>
      <w:bookmarkEnd w:id="0"/>
    </w:p>
    <w:p w:rsidR="00273F96" w:rsidRDefault="00273F96" w:rsidP="004A618C">
      <w:pPr>
        <w:rPr>
          <w:rFonts w:ascii="Times New Roman" w:hAnsi="Times New Roman" w:cs="Times New Roman"/>
          <w:sz w:val="24"/>
          <w:szCs w:val="24"/>
        </w:rPr>
      </w:pPr>
    </w:p>
    <w:p w:rsidR="00273F96" w:rsidRDefault="00273F96"/>
    <w:p w:rsidR="00273F96" w:rsidRDefault="00273F96"/>
    <w:p w:rsidR="00273F96" w:rsidRDefault="00273F96"/>
    <w:p w:rsidR="00273F96" w:rsidRDefault="00273F96"/>
    <w:p w:rsidR="00273F96" w:rsidRDefault="00273F96">
      <w:r>
        <w:pict>
          <v:shape id="_x0000_i1029" type="#_x0000_t75" style="width:478.5pt;height:287.25pt">
            <v:imagedata r:id="rId8" o:title=""/>
          </v:shape>
        </w:pict>
      </w:r>
    </w:p>
    <w:p w:rsidR="00273F96" w:rsidRDefault="00273F96"/>
    <w:p w:rsidR="00273F96" w:rsidRDefault="00273F96">
      <w:r>
        <w:pict>
          <v:shape id="_x0000_i1030" type="#_x0000_t75" style="width:478.5pt;height:287.25pt">
            <v:imagedata r:id="rId9" o:title=""/>
          </v:shape>
        </w:pict>
      </w:r>
    </w:p>
    <w:sectPr w:rsidR="00273F96" w:rsidSect="00296FDD">
      <w:pgSz w:w="11906" w:h="16838"/>
      <w:pgMar w:top="720" w:right="720" w:bottom="731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A618C"/>
    <w:rsid w:val="00014466"/>
    <w:rsid w:val="0005152D"/>
    <w:rsid w:val="0012395D"/>
    <w:rsid w:val="001377CA"/>
    <w:rsid w:val="0018009B"/>
    <w:rsid w:val="0023292B"/>
    <w:rsid w:val="00273F96"/>
    <w:rsid w:val="00296FDD"/>
    <w:rsid w:val="002A5F40"/>
    <w:rsid w:val="002E48BA"/>
    <w:rsid w:val="003B60CB"/>
    <w:rsid w:val="003F7127"/>
    <w:rsid w:val="00424654"/>
    <w:rsid w:val="00450389"/>
    <w:rsid w:val="00473B32"/>
    <w:rsid w:val="004A618C"/>
    <w:rsid w:val="00530529"/>
    <w:rsid w:val="005B34D4"/>
    <w:rsid w:val="005B4BAB"/>
    <w:rsid w:val="005D4C55"/>
    <w:rsid w:val="00744AB6"/>
    <w:rsid w:val="007E0952"/>
    <w:rsid w:val="008062EC"/>
    <w:rsid w:val="008B3B3C"/>
    <w:rsid w:val="008C0552"/>
    <w:rsid w:val="008D1699"/>
    <w:rsid w:val="008D6FF3"/>
    <w:rsid w:val="009B211F"/>
    <w:rsid w:val="00A66F34"/>
    <w:rsid w:val="00AE54A8"/>
    <w:rsid w:val="00B0319A"/>
    <w:rsid w:val="00B10D6C"/>
    <w:rsid w:val="00B43393"/>
    <w:rsid w:val="00B47E0A"/>
    <w:rsid w:val="00B627F6"/>
    <w:rsid w:val="00BC7414"/>
    <w:rsid w:val="00BC7BD7"/>
    <w:rsid w:val="00BF1F72"/>
    <w:rsid w:val="00C50BC5"/>
    <w:rsid w:val="00C82480"/>
    <w:rsid w:val="00CC00FA"/>
    <w:rsid w:val="00E20180"/>
    <w:rsid w:val="00E506B0"/>
    <w:rsid w:val="00F11F65"/>
    <w:rsid w:val="00FB653A"/>
    <w:rsid w:val="00FC2D9B"/>
    <w:rsid w:val="00FD1A4F"/>
    <w:rsid w:val="00FE79FC"/>
    <w:rsid w:val="00FF6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2D9B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A618C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Strong">
    <w:name w:val="Strong"/>
    <w:basedOn w:val="DefaultParagraphFont"/>
    <w:uiPriority w:val="99"/>
    <w:qFormat/>
    <w:rsid w:val="004A618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296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96F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114</TotalTime>
  <Pages>5</Pages>
  <Words>480</Words>
  <Characters>2740</Characters>
  <Application>Microsoft Office Outlook</Application>
  <DocSecurity>0</DocSecurity>
  <Lines>0</Lines>
  <Paragraphs>0</Paragraphs>
  <ScaleCrop>false</ScaleCrop>
  <Company>Организация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Customer</cp:lastModifiedBy>
  <cp:revision>11</cp:revision>
  <dcterms:created xsi:type="dcterms:W3CDTF">2018-01-03T09:02:00Z</dcterms:created>
  <dcterms:modified xsi:type="dcterms:W3CDTF">2018-01-11T07:28:00Z</dcterms:modified>
</cp:coreProperties>
</file>